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58" w:rsidRDefault="00425358" w:rsidP="00425358">
      <w:pPr>
        <w:pStyle w:val="1"/>
        <w:rPr>
          <w:sz w:val="32"/>
          <w:szCs w:val="32"/>
        </w:rPr>
      </w:pPr>
      <w:bookmarkStart w:id="0" w:name="_GoBack"/>
      <w:bookmarkEnd w:id="0"/>
      <w:r w:rsidRPr="00425358">
        <w:rPr>
          <w:sz w:val="32"/>
          <w:szCs w:val="32"/>
        </w:rPr>
        <w:t xml:space="preserve">    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98337D" w:rsidRPr="00EB4A56" w:rsidRDefault="007E00A8" w:rsidP="00425358">
      <w:pPr>
        <w:pStyle w:val="4"/>
        <w:rPr>
          <w:szCs w:val="28"/>
          <w:lang w:val="ru-RU"/>
        </w:rPr>
      </w:pPr>
      <w:r w:rsidRPr="00EB4A56">
        <w:rPr>
          <w:lang w:val="ru-RU"/>
        </w:rPr>
        <w:t>Ад</w:t>
      </w:r>
      <w:r w:rsidR="0098337D" w:rsidRPr="00EB4A56">
        <w:rPr>
          <w:lang w:val="ru-RU"/>
        </w:rPr>
        <w:t>министраци</w:t>
      </w:r>
      <w:r w:rsidR="00425358" w:rsidRPr="00EB4A56">
        <w:rPr>
          <w:lang w:val="ru-RU"/>
        </w:rPr>
        <w:t xml:space="preserve">и </w:t>
      </w:r>
      <w:r w:rsidR="00876843" w:rsidRPr="00EB4A56">
        <w:rPr>
          <w:lang w:val="ru-RU"/>
        </w:rPr>
        <w:t>Собинского муниципального округа</w:t>
      </w:r>
      <w:r w:rsidR="00425358" w:rsidRPr="00EB4A56">
        <w:rPr>
          <w:lang w:val="ru-RU"/>
        </w:rPr>
        <w:t xml:space="preserve"> </w:t>
      </w:r>
    </w:p>
    <w:p w:rsidR="00336A96" w:rsidRDefault="00336A96" w:rsidP="00425358">
      <w:pPr>
        <w:ind w:firstLine="709"/>
        <w:rPr>
          <w:sz w:val="28"/>
          <w:szCs w:val="28"/>
        </w:rPr>
      </w:pPr>
    </w:p>
    <w:p w:rsidR="00336A96" w:rsidRDefault="00336A96" w:rsidP="00425358">
      <w:pPr>
        <w:ind w:firstLine="709"/>
        <w:rPr>
          <w:sz w:val="28"/>
          <w:szCs w:val="28"/>
        </w:rPr>
      </w:pPr>
    </w:p>
    <w:p w:rsidR="00425358" w:rsidRDefault="00425358" w:rsidP="00425358">
      <w:pPr>
        <w:ind w:firstLine="709"/>
        <w:rPr>
          <w:sz w:val="28"/>
          <w:szCs w:val="28"/>
        </w:rPr>
      </w:pPr>
    </w:p>
    <w:p w:rsidR="00876843" w:rsidRDefault="009056C5" w:rsidP="0042535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21CB">
        <w:rPr>
          <w:sz w:val="28"/>
          <w:szCs w:val="28"/>
        </w:rPr>
        <w:t>т</w:t>
      </w:r>
      <w:r w:rsidR="00FC4F91">
        <w:rPr>
          <w:sz w:val="28"/>
          <w:szCs w:val="28"/>
        </w:rPr>
        <w:t xml:space="preserve"> </w:t>
      </w:r>
      <w:r w:rsidR="00B32D19">
        <w:rPr>
          <w:sz w:val="28"/>
          <w:szCs w:val="28"/>
        </w:rPr>
        <w:t>0</w:t>
      </w:r>
      <w:r w:rsidR="00883CB1">
        <w:rPr>
          <w:sz w:val="28"/>
          <w:szCs w:val="28"/>
        </w:rPr>
        <w:t>6</w:t>
      </w:r>
      <w:r w:rsidR="003A4D79">
        <w:rPr>
          <w:sz w:val="28"/>
          <w:szCs w:val="28"/>
        </w:rPr>
        <w:t>.0</w:t>
      </w:r>
      <w:r w:rsidR="00883CB1">
        <w:rPr>
          <w:sz w:val="28"/>
          <w:szCs w:val="28"/>
        </w:rPr>
        <w:t>2</w:t>
      </w:r>
      <w:r w:rsidR="003F490F">
        <w:rPr>
          <w:sz w:val="28"/>
          <w:szCs w:val="28"/>
        </w:rPr>
        <w:t>.202</w:t>
      </w:r>
      <w:r w:rsidR="00883CB1">
        <w:rPr>
          <w:sz w:val="28"/>
          <w:szCs w:val="28"/>
        </w:rPr>
        <w:t>6</w:t>
      </w:r>
      <w:r w:rsidR="003F490F">
        <w:rPr>
          <w:sz w:val="28"/>
          <w:szCs w:val="28"/>
        </w:rPr>
        <w:t xml:space="preserve">                                                                                                        </w:t>
      </w:r>
      <w:r w:rsidR="00425358">
        <w:rPr>
          <w:sz w:val="28"/>
          <w:szCs w:val="28"/>
        </w:rPr>
        <w:t xml:space="preserve">№ </w:t>
      </w:r>
      <w:r w:rsidR="00883CB1">
        <w:rPr>
          <w:sz w:val="28"/>
          <w:szCs w:val="28"/>
        </w:rPr>
        <w:t>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642"/>
      </w:tblGrid>
      <w:tr w:rsidR="00425358" w:rsidRPr="00E5003F" w:rsidTr="00E5003F">
        <w:trPr>
          <w:trHeight w:val="965"/>
        </w:trPr>
        <w:tc>
          <w:tcPr>
            <w:tcW w:w="5495" w:type="dxa"/>
            <w:shd w:val="clear" w:color="auto" w:fill="auto"/>
          </w:tcPr>
          <w:p w:rsidR="00A07661" w:rsidRDefault="00A07661" w:rsidP="00E5003F">
            <w:pPr>
              <w:pStyle w:val="a5"/>
              <w:ind w:firstLine="0"/>
              <w:rPr>
                <w:i/>
                <w:sz w:val="24"/>
              </w:rPr>
            </w:pPr>
          </w:p>
          <w:p w:rsidR="00626935" w:rsidRPr="00E5003F" w:rsidRDefault="00626935" w:rsidP="00E5003F">
            <w:pPr>
              <w:pStyle w:val="a5"/>
              <w:ind w:firstLine="0"/>
              <w:rPr>
                <w:i/>
                <w:sz w:val="24"/>
              </w:rPr>
            </w:pPr>
            <w:r w:rsidRPr="00E5003F">
              <w:rPr>
                <w:i/>
                <w:sz w:val="24"/>
              </w:rPr>
              <w:t xml:space="preserve">Об администрировании доходов </w:t>
            </w:r>
          </w:p>
          <w:p w:rsidR="00425358" w:rsidRPr="00E5003F" w:rsidRDefault="00570335" w:rsidP="00E5003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б</w:t>
            </w:r>
            <w:r w:rsidR="00626935" w:rsidRPr="00E5003F">
              <w:rPr>
                <w:i/>
                <w:sz w:val="24"/>
              </w:rPr>
              <w:t>юджета</w:t>
            </w:r>
            <w:r>
              <w:rPr>
                <w:i/>
                <w:sz w:val="24"/>
              </w:rPr>
              <w:t xml:space="preserve"> муниципального округа</w:t>
            </w:r>
          </w:p>
        </w:tc>
        <w:tc>
          <w:tcPr>
            <w:tcW w:w="4642" w:type="dxa"/>
            <w:shd w:val="clear" w:color="auto" w:fill="auto"/>
          </w:tcPr>
          <w:p w:rsidR="00425358" w:rsidRPr="00E5003F" w:rsidRDefault="00425358" w:rsidP="00E5003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E00A8" w:rsidRDefault="007E00A8">
      <w:pPr>
        <w:jc w:val="both"/>
        <w:rPr>
          <w:sz w:val="28"/>
        </w:rPr>
      </w:pPr>
    </w:p>
    <w:p w:rsidR="00BC2821" w:rsidRDefault="008D7478" w:rsidP="00F65D43">
      <w:pPr>
        <w:ind w:firstLine="709"/>
        <w:jc w:val="both"/>
        <w:rPr>
          <w:sz w:val="28"/>
        </w:rPr>
      </w:pPr>
      <w:r>
        <w:rPr>
          <w:sz w:val="28"/>
        </w:rPr>
        <w:t>В соответствии с пункт</w:t>
      </w:r>
      <w:r w:rsidR="005513DE">
        <w:rPr>
          <w:sz w:val="28"/>
        </w:rPr>
        <w:t>ом</w:t>
      </w:r>
      <w:r>
        <w:rPr>
          <w:sz w:val="28"/>
        </w:rPr>
        <w:t xml:space="preserve"> </w:t>
      </w:r>
      <w:r w:rsidR="005513DE">
        <w:rPr>
          <w:sz w:val="28"/>
        </w:rPr>
        <w:t>1 приложения №3 к</w:t>
      </w:r>
      <w:r w:rsidR="00626935">
        <w:rPr>
          <w:sz w:val="28"/>
        </w:rPr>
        <w:t xml:space="preserve"> </w:t>
      </w:r>
      <w:r w:rsidR="00214241">
        <w:rPr>
          <w:sz w:val="28"/>
        </w:rPr>
        <w:t>постановлени</w:t>
      </w:r>
      <w:r w:rsidR="005513DE">
        <w:rPr>
          <w:sz w:val="28"/>
        </w:rPr>
        <w:t>ю</w:t>
      </w:r>
      <w:r w:rsidR="00214241">
        <w:rPr>
          <w:sz w:val="28"/>
        </w:rPr>
        <w:t xml:space="preserve"> адми</w:t>
      </w:r>
      <w:r w:rsidR="008620CB">
        <w:rPr>
          <w:sz w:val="28"/>
        </w:rPr>
        <w:t xml:space="preserve">нистрации </w:t>
      </w:r>
      <w:proofErr w:type="spellStart"/>
      <w:r w:rsidR="008620CB">
        <w:rPr>
          <w:sz w:val="28"/>
        </w:rPr>
        <w:t>Собинского</w:t>
      </w:r>
      <w:proofErr w:type="spellEnd"/>
      <w:r w:rsidR="008620CB">
        <w:rPr>
          <w:sz w:val="28"/>
        </w:rPr>
        <w:t xml:space="preserve"> района </w:t>
      </w:r>
      <w:r w:rsidR="00883CB1" w:rsidRPr="00883CB1">
        <w:rPr>
          <w:sz w:val="28"/>
        </w:rPr>
        <w:t>от 12.12.2025 № 2556</w:t>
      </w:r>
      <w:r w:rsidR="00883CB1">
        <w:rPr>
          <w:sz w:val="28"/>
        </w:rPr>
        <w:t xml:space="preserve"> </w:t>
      </w:r>
      <w:r w:rsidR="00BC2821">
        <w:rPr>
          <w:sz w:val="28"/>
        </w:rPr>
        <w:t>ПРИКАЗЫВАЮ</w:t>
      </w:r>
      <w:r w:rsidR="00626935" w:rsidRPr="00441ADD">
        <w:rPr>
          <w:sz w:val="28"/>
        </w:rPr>
        <w:t>:</w:t>
      </w:r>
    </w:p>
    <w:p w:rsidR="00EB4A56" w:rsidRDefault="00F65D43" w:rsidP="00EB4A56">
      <w:pPr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Закрепить полномочия главного администратора доходов бюджета за</w:t>
      </w:r>
      <w:r w:rsidR="002F5C7B">
        <w:rPr>
          <w:sz w:val="28"/>
        </w:rPr>
        <w:t xml:space="preserve"> </w:t>
      </w:r>
      <w:r w:rsidR="00883CB1">
        <w:rPr>
          <w:sz w:val="28"/>
        </w:rPr>
        <w:t>А</w:t>
      </w:r>
      <w:r w:rsidR="005C69A6">
        <w:rPr>
          <w:sz w:val="28"/>
        </w:rPr>
        <w:t>дминистраци</w:t>
      </w:r>
      <w:r w:rsidR="00883CB1">
        <w:rPr>
          <w:sz w:val="28"/>
        </w:rPr>
        <w:t>ей</w:t>
      </w:r>
      <w:r w:rsidR="005C69A6">
        <w:rPr>
          <w:sz w:val="28"/>
        </w:rPr>
        <w:t xml:space="preserve"> </w:t>
      </w:r>
      <w:proofErr w:type="spellStart"/>
      <w:r w:rsidR="005C69A6">
        <w:rPr>
          <w:sz w:val="28"/>
        </w:rPr>
        <w:t>Собинского</w:t>
      </w:r>
      <w:proofErr w:type="spellEnd"/>
      <w:r w:rsidR="005C69A6">
        <w:rPr>
          <w:sz w:val="28"/>
        </w:rPr>
        <w:t xml:space="preserve"> </w:t>
      </w:r>
      <w:r w:rsidR="00570335">
        <w:rPr>
          <w:sz w:val="28"/>
        </w:rPr>
        <w:t>муниципального округа</w:t>
      </w:r>
      <w:r w:rsidR="00357A11">
        <w:rPr>
          <w:sz w:val="28"/>
        </w:rPr>
        <w:t xml:space="preserve"> </w:t>
      </w:r>
      <w:r>
        <w:rPr>
          <w:sz w:val="28"/>
        </w:rPr>
        <w:t>по следующ</w:t>
      </w:r>
      <w:r w:rsidR="00EB4A56">
        <w:rPr>
          <w:sz w:val="28"/>
        </w:rPr>
        <w:t>ему коду</w:t>
      </w:r>
      <w:r w:rsidR="00357A11">
        <w:rPr>
          <w:sz w:val="28"/>
        </w:rPr>
        <w:t xml:space="preserve"> доходов бюджета</w:t>
      </w:r>
      <w:r w:rsidR="00570335">
        <w:rPr>
          <w:sz w:val="28"/>
        </w:rPr>
        <w:t xml:space="preserve"> округа</w:t>
      </w:r>
      <w:r w:rsidR="00357A11">
        <w:rPr>
          <w:sz w:val="28"/>
        </w:rPr>
        <w:t>:</w:t>
      </w:r>
    </w:p>
    <w:p w:rsidR="00EB4A56" w:rsidRPr="00EB4A56" w:rsidRDefault="00EB4A56" w:rsidP="00EB4A56">
      <w:pPr>
        <w:ind w:left="1069"/>
        <w:jc w:val="both"/>
        <w:rPr>
          <w:sz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3090"/>
        <w:gridCol w:w="5387"/>
      </w:tblGrid>
      <w:tr w:rsidR="00EB4A56" w:rsidTr="00900EB4">
        <w:trPr>
          <w:trHeight w:val="17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Наименование доходов</w:t>
            </w:r>
          </w:p>
        </w:tc>
      </w:tr>
      <w:tr w:rsidR="00EB4A56" w:rsidTr="00900EB4">
        <w:trPr>
          <w:trHeight w:val="3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>
            <w:pPr>
              <w:rPr>
                <w:sz w:val="24"/>
                <w:szCs w:val="24"/>
              </w:rPr>
            </w:pPr>
          </w:p>
        </w:tc>
      </w:tr>
      <w:tr w:rsidR="00207840" w:rsidRPr="002A3FB2" w:rsidTr="00482078">
        <w:trPr>
          <w:trHeight w:val="112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40" w:rsidRPr="00F776A3" w:rsidRDefault="00207840" w:rsidP="00883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3CB1">
              <w:rPr>
                <w:sz w:val="28"/>
                <w:szCs w:val="28"/>
              </w:rPr>
              <w:t>03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840" w:rsidRPr="00803744" w:rsidRDefault="00207840" w:rsidP="00883CB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744">
              <w:rPr>
                <w:color w:val="000000"/>
                <w:sz w:val="28"/>
                <w:szCs w:val="28"/>
              </w:rPr>
              <w:t>2 0</w:t>
            </w:r>
            <w:r w:rsidR="00B32D19">
              <w:rPr>
                <w:color w:val="000000"/>
                <w:sz w:val="28"/>
                <w:szCs w:val="28"/>
              </w:rPr>
              <w:t>2</w:t>
            </w:r>
            <w:r w:rsidRPr="00803744">
              <w:rPr>
                <w:color w:val="000000"/>
                <w:sz w:val="28"/>
                <w:szCs w:val="28"/>
              </w:rPr>
              <w:t xml:space="preserve"> </w:t>
            </w:r>
            <w:r w:rsidR="00883CB1">
              <w:rPr>
                <w:color w:val="000000"/>
                <w:sz w:val="28"/>
                <w:szCs w:val="28"/>
              </w:rPr>
              <w:t>29999</w:t>
            </w:r>
            <w:r w:rsidR="009528B9">
              <w:rPr>
                <w:color w:val="000000"/>
                <w:sz w:val="28"/>
                <w:szCs w:val="28"/>
              </w:rPr>
              <w:t xml:space="preserve"> 14 </w:t>
            </w:r>
            <w:r w:rsidR="00B32D19">
              <w:rPr>
                <w:color w:val="000000"/>
                <w:sz w:val="28"/>
                <w:szCs w:val="28"/>
              </w:rPr>
              <w:t>7</w:t>
            </w:r>
            <w:r w:rsidR="00883CB1">
              <w:rPr>
                <w:color w:val="000000"/>
                <w:sz w:val="28"/>
                <w:szCs w:val="28"/>
              </w:rPr>
              <w:t>976</w:t>
            </w:r>
            <w:r w:rsidRPr="00803744">
              <w:rPr>
                <w:color w:val="000000"/>
                <w:sz w:val="28"/>
                <w:szCs w:val="28"/>
              </w:rPr>
              <w:t xml:space="preserve">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840" w:rsidRPr="00803744" w:rsidRDefault="00883CB1" w:rsidP="00883C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83CB1">
              <w:rPr>
                <w:color w:val="000000"/>
                <w:sz w:val="28"/>
                <w:szCs w:val="28"/>
              </w:rPr>
              <w:t>Прочие субсидии бюджетам муниципальных округов (Прочие субсидии, передаваемые бюджетам муниципальных округов на обеспечение комплексного развития сельских территорий по благоустройству)</w:t>
            </w:r>
          </w:p>
        </w:tc>
      </w:tr>
    </w:tbl>
    <w:p w:rsidR="000D7212" w:rsidRDefault="000D7212" w:rsidP="00ED438B">
      <w:pPr>
        <w:jc w:val="both"/>
        <w:rPr>
          <w:sz w:val="28"/>
        </w:rPr>
      </w:pPr>
    </w:p>
    <w:p w:rsidR="00C64AC2" w:rsidRPr="00CD14B9" w:rsidRDefault="00ED438B" w:rsidP="0031028F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626935">
        <w:rPr>
          <w:sz w:val="28"/>
        </w:rPr>
        <w:t>.</w:t>
      </w:r>
      <w:r w:rsidR="00D47A72">
        <w:rPr>
          <w:sz w:val="28"/>
        </w:rPr>
        <w:t xml:space="preserve"> </w:t>
      </w:r>
      <w:r w:rsidR="001531EA">
        <w:rPr>
          <w:sz w:val="28"/>
        </w:rPr>
        <w:t>Отделу</w:t>
      </w:r>
      <w:r w:rsidR="00414D8C">
        <w:rPr>
          <w:sz w:val="28"/>
        </w:rPr>
        <w:t xml:space="preserve"> </w:t>
      </w:r>
      <w:r w:rsidR="008F74EB">
        <w:rPr>
          <w:sz w:val="28"/>
        </w:rPr>
        <w:t>налоговых и неналоговых доходов</w:t>
      </w:r>
      <w:r w:rsidR="00414D8C">
        <w:rPr>
          <w:sz w:val="28"/>
        </w:rPr>
        <w:t xml:space="preserve"> довести</w:t>
      </w:r>
      <w:r w:rsidR="00414D8C" w:rsidRPr="00904B3D">
        <w:rPr>
          <w:sz w:val="28"/>
        </w:rPr>
        <w:t xml:space="preserve"> настоящий</w:t>
      </w:r>
      <w:r w:rsidR="00414D8C">
        <w:rPr>
          <w:sz w:val="28"/>
        </w:rPr>
        <w:t xml:space="preserve"> приказ финансового управления администрации </w:t>
      </w:r>
      <w:proofErr w:type="spellStart"/>
      <w:r w:rsidR="00414D8C">
        <w:rPr>
          <w:sz w:val="28"/>
        </w:rPr>
        <w:t>Собинского</w:t>
      </w:r>
      <w:proofErr w:type="spellEnd"/>
      <w:r w:rsidR="00414D8C">
        <w:rPr>
          <w:sz w:val="28"/>
        </w:rPr>
        <w:t xml:space="preserve"> </w:t>
      </w:r>
      <w:r w:rsidR="005513DE">
        <w:rPr>
          <w:sz w:val="28"/>
        </w:rPr>
        <w:t>муниципального округа</w:t>
      </w:r>
      <w:r w:rsidR="00414D8C">
        <w:rPr>
          <w:sz w:val="28"/>
        </w:rPr>
        <w:t xml:space="preserve"> до Управления Федерального казна</w:t>
      </w:r>
      <w:r w:rsidR="00496CD0">
        <w:rPr>
          <w:sz w:val="28"/>
        </w:rPr>
        <w:t>чейства по Владимирской области</w:t>
      </w:r>
      <w:r w:rsidR="00553C01">
        <w:rPr>
          <w:sz w:val="28"/>
        </w:rPr>
        <w:t xml:space="preserve"> </w:t>
      </w:r>
      <w:r w:rsidR="005C69A6">
        <w:rPr>
          <w:sz w:val="28"/>
        </w:rPr>
        <w:t xml:space="preserve">и </w:t>
      </w:r>
      <w:r w:rsidR="00883CB1">
        <w:rPr>
          <w:sz w:val="28"/>
        </w:rPr>
        <w:t>А</w:t>
      </w:r>
      <w:r w:rsidR="005C69A6" w:rsidRPr="00CD14B9">
        <w:rPr>
          <w:sz w:val="28"/>
        </w:rPr>
        <w:t xml:space="preserve">дминистрации </w:t>
      </w:r>
      <w:proofErr w:type="spellStart"/>
      <w:r w:rsidR="005C69A6" w:rsidRPr="00CD14B9">
        <w:rPr>
          <w:sz w:val="28"/>
        </w:rPr>
        <w:t>Собинского</w:t>
      </w:r>
      <w:proofErr w:type="spellEnd"/>
      <w:r w:rsidR="005C69A6" w:rsidRPr="00CD14B9">
        <w:rPr>
          <w:sz w:val="28"/>
        </w:rPr>
        <w:t xml:space="preserve"> </w:t>
      </w:r>
      <w:r w:rsidR="005513DE" w:rsidRPr="00CD14B9">
        <w:rPr>
          <w:sz w:val="28"/>
        </w:rPr>
        <w:t>муниципального округа</w:t>
      </w:r>
      <w:r w:rsidR="005C69A6" w:rsidRPr="00CD14B9">
        <w:rPr>
          <w:sz w:val="28"/>
        </w:rPr>
        <w:t>.</w:t>
      </w:r>
    </w:p>
    <w:p w:rsidR="00C64AC2" w:rsidRDefault="00ED438B" w:rsidP="0031028F">
      <w:pPr>
        <w:pStyle w:val="a5"/>
        <w:ind w:firstLine="709"/>
      </w:pPr>
      <w:r>
        <w:t>3</w:t>
      </w:r>
      <w:r w:rsidR="00626935">
        <w:t>.</w:t>
      </w:r>
      <w:r w:rsidR="00BC2821">
        <w:t xml:space="preserve"> </w:t>
      </w:r>
      <w:r w:rsidR="00626935">
        <w:t xml:space="preserve">Настоящий приказ вступает в силу </w:t>
      </w:r>
      <w:r w:rsidR="00771048">
        <w:t xml:space="preserve">с </w:t>
      </w:r>
      <w:r>
        <w:t>момента подписания</w:t>
      </w:r>
      <w:r w:rsidR="00626935">
        <w:t>.</w:t>
      </w:r>
    </w:p>
    <w:p w:rsidR="003D618D" w:rsidRPr="00703CE6" w:rsidRDefault="00ED438B" w:rsidP="00876843">
      <w:pPr>
        <w:pStyle w:val="a5"/>
        <w:ind w:firstLine="709"/>
      </w:pPr>
      <w:r>
        <w:t>4</w:t>
      </w:r>
      <w:r w:rsidR="00BC2821">
        <w:t>. Контроль за исполнением настоящего приказа оставляю за собой.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E00A8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EB4A56" w:rsidRDefault="00EB4A56">
            <w:pPr>
              <w:rPr>
                <w:sz w:val="28"/>
              </w:rPr>
            </w:pPr>
          </w:p>
          <w:p w:rsidR="008709B2" w:rsidRDefault="008709B2" w:rsidP="00044551">
            <w:pPr>
              <w:rPr>
                <w:sz w:val="28"/>
              </w:rPr>
            </w:pPr>
          </w:p>
          <w:p w:rsidR="007E00A8" w:rsidRDefault="00014F71" w:rsidP="00044551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C6601E">
              <w:rPr>
                <w:sz w:val="28"/>
              </w:rPr>
              <w:t xml:space="preserve">ачальник финансового управления </w:t>
            </w:r>
          </w:p>
        </w:tc>
        <w:tc>
          <w:tcPr>
            <w:tcW w:w="1877" w:type="dxa"/>
          </w:tcPr>
          <w:p w:rsidR="007E00A8" w:rsidRDefault="007E00A8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B650D9" w:rsidRDefault="00B650D9" w:rsidP="00B650D9">
            <w:pPr>
              <w:rPr>
                <w:sz w:val="28"/>
              </w:rPr>
            </w:pPr>
          </w:p>
          <w:p w:rsidR="00FC147A" w:rsidRDefault="00FC147A" w:rsidP="00B650D9">
            <w:pPr>
              <w:rPr>
                <w:sz w:val="28"/>
              </w:rPr>
            </w:pPr>
          </w:p>
          <w:p w:rsidR="00C6601E" w:rsidRDefault="00014F71" w:rsidP="00B650D9">
            <w:pPr>
              <w:rPr>
                <w:sz w:val="28"/>
              </w:rPr>
            </w:pPr>
            <w:r>
              <w:rPr>
                <w:sz w:val="28"/>
              </w:rPr>
              <w:t>Т.Л.</w:t>
            </w:r>
            <w:r w:rsidR="00EB4A56">
              <w:rPr>
                <w:sz w:val="28"/>
              </w:rPr>
              <w:t xml:space="preserve"> </w:t>
            </w:r>
            <w:r>
              <w:rPr>
                <w:sz w:val="28"/>
              </w:rPr>
              <w:t>Маскайкина</w:t>
            </w:r>
          </w:p>
        </w:tc>
      </w:tr>
    </w:tbl>
    <w:p w:rsidR="007E00A8" w:rsidRDefault="007E00A8" w:rsidP="00876843">
      <w:pPr>
        <w:jc w:val="both"/>
      </w:pPr>
    </w:p>
    <w:sectPr w:rsidR="007E00A8" w:rsidSect="00B650D9">
      <w:pgSz w:w="11906" w:h="16838"/>
      <w:pgMar w:top="567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91E4C66"/>
    <w:multiLevelType w:val="hybridMultilevel"/>
    <w:tmpl w:val="17CC596C"/>
    <w:lvl w:ilvl="0" w:tplc="C73CE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935"/>
    <w:rsid w:val="00004F10"/>
    <w:rsid w:val="00014B3F"/>
    <w:rsid w:val="00014F71"/>
    <w:rsid w:val="00040180"/>
    <w:rsid w:val="00044551"/>
    <w:rsid w:val="0008472E"/>
    <w:rsid w:val="000D7212"/>
    <w:rsid w:val="001023FF"/>
    <w:rsid w:val="001347A3"/>
    <w:rsid w:val="001531EA"/>
    <w:rsid w:val="0016358F"/>
    <w:rsid w:val="00163E6D"/>
    <w:rsid w:val="00194205"/>
    <w:rsid w:val="001A21D0"/>
    <w:rsid w:val="001B1DAA"/>
    <w:rsid w:val="001C1282"/>
    <w:rsid w:val="001C4BBB"/>
    <w:rsid w:val="00206CC9"/>
    <w:rsid w:val="00207840"/>
    <w:rsid w:val="00214241"/>
    <w:rsid w:val="002205BA"/>
    <w:rsid w:val="002247DA"/>
    <w:rsid w:val="00235D23"/>
    <w:rsid w:val="00264CC1"/>
    <w:rsid w:val="002779E3"/>
    <w:rsid w:val="002958E8"/>
    <w:rsid w:val="002968B4"/>
    <w:rsid w:val="002A3FB2"/>
    <w:rsid w:val="002A6591"/>
    <w:rsid w:val="002C7340"/>
    <w:rsid w:val="002D79DA"/>
    <w:rsid w:val="002F5AA7"/>
    <w:rsid w:val="002F5C7B"/>
    <w:rsid w:val="0031028F"/>
    <w:rsid w:val="00311940"/>
    <w:rsid w:val="0031231C"/>
    <w:rsid w:val="00336A96"/>
    <w:rsid w:val="00347664"/>
    <w:rsid w:val="0035391F"/>
    <w:rsid w:val="003576BB"/>
    <w:rsid w:val="00357A11"/>
    <w:rsid w:val="0039201C"/>
    <w:rsid w:val="0039624C"/>
    <w:rsid w:val="003A4D79"/>
    <w:rsid w:val="003D618D"/>
    <w:rsid w:val="003F490F"/>
    <w:rsid w:val="00414D8C"/>
    <w:rsid w:val="00425358"/>
    <w:rsid w:val="00444830"/>
    <w:rsid w:val="00482078"/>
    <w:rsid w:val="00484346"/>
    <w:rsid w:val="00496CD0"/>
    <w:rsid w:val="0050191D"/>
    <w:rsid w:val="005313F8"/>
    <w:rsid w:val="005513DE"/>
    <w:rsid w:val="00553C01"/>
    <w:rsid w:val="00570335"/>
    <w:rsid w:val="00582F75"/>
    <w:rsid w:val="005C64CE"/>
    <w:rsid w:val="005C69A6"/>
    <w:rsid w:val="005E69E1"/>
    <w:rsid w:val="00605F60"/>
    <w:rsid w:val="00622ADF"/>
    <w:rsid w:val="00626935"/>
    <w:rsid w:val="00647011"/>
    <w:rsid w:val="006A61C4"/>
    <w:rsid w:val="006A7D54"/>
    <w:rsid w:val="006D52E4"/>
    <w:rsid w:val="00703CE6"/>
    <w:rsid w:val="00756515"/>
    <w:rsid w:val="00763519"/>
    <w:rsid w:val="00771048"/>
    <w:rsid w:val="00773327"/>
    <w:rsid w:val="00794ABE"/>
    <w:rsid w:val="007A6478"/>
    <w:rsid w:val="007E00A8"/>
    <w:rsid w:val="007E0B64"/>
    <w:rsid w:val="00807291"/>
    <w:rsid w:val="00823232"/>
    <w:rsid w:val="00823AD5"/>
    <w:rsid w:val="008620CB"/>
    <w:rsid w:val="008709B2"/>
    <w:rsid w:val="00873017"/>
    <w:rsid w:val="00876843"/>
    <w:rsid w:val="00883CB1"/>
    <w:rsid w:val="0089259A"/>
    <w:rsid w:val="008A21CB"/>
    <w:rsid w:val="008B7179"/>
    <w:rsid w:val="008C0A15"/>
    <w:rsid w:val="008C5D4D"/>
    <w:rsid w:val="008D7478"/>
    <w:rsid w:val="008E01E8"/>
    <w:rsid w:val="008E3AE5"/>
    <w:rsid w:val="008F74EB"/>
    <w:rsid w:val="00900EB4"/>
    <w:rsid w:val="009056C5"/>
    <w:rsid w:val="00923663"/>
    <w:rsid w:val="00940E79"/>
    <w:rsid w:val="009528B9"/>
    <w:rsid w:val="00961348"/>
    <w:rsid w:val="00961CA3"/>
    <w:rsid w:val="009633CE"/>
    <w:rsid w:val="0098337D"/>
    <w:rsid w:val="00987601"/>
    <w:rsid w:val="00995799"/>
    <w:rsid w:val="00996722"/>
    <w:rsid w:val="009B4711"/>
    <w:rsid w:val="009B55E1"/>
    <w:rsid w:val="009B631B"/>
    <w:rsid w:val="009F5E39"/>
    <w:rsid w:val="00A02493"/>
    <w:rsid w:val="00A07661"/>
    <w:rsid w:val="00A14F83"/>
    <w:rsid w:val="00A20173"/>
    <w:rsid w:val="00A20780"/>
    <w:rsid w:val="00A35D6A"/>
    <w:rsid w:val="00A423A3"/>
    <w:rsid w:val="00A51E5A"/>
    <w:rsid w:val="00AD3E7C"/>
    <w:rsid w:val="00AD73E2"/>
    <w:rsid w:val="00AE3BB9"/>
    <w:rsid w:val="00B329AF"/>
    <w:rsid w:val="00B32D19"/>
    <w:rsid w:val="00B650D9"/>
    <w:rsid w:val="00B66E38"/>
    <w:rsid w:val="00BC2821"/>
    <w:rsid w:val="00BD63D9"/>
    <w:rsid w:val="00C23C4F"/>
    <w:rsid w:val="00C41254"/>
    <w:rsid w:val="00C64AC2"/>
    <w:rsid w:val="00C6601E"/>
    <w:rsid w:val="00C71325"/>
    <w:rsid w:val="00C7358C"/>
    <w:rsid w:val="00C753D6"/>
    <w:rsid w:val="00C941F4"/>
    <w:rsid w:val="00CC2281"/>
    <w:rsid w:val="00CD0167"/>
    <w:rsid w:val="00CD14B9"/>
    <w:rsid w:val="00D35E07"/>
    <w:rsid w:val="00D47A72"/>
    <w:rsid w:val="00D54250"/>
    <w:rsid w:val="00D60A75"/>
    <w:rsid w:val="00D63524"/>
    <w:rsid w:val="00D70BF2"/>
    <w:rsid w:val="00D85453"/>
    <w:rsid w:val="00D91B01"/>
    <w:rsid w:val="00D94B96"/>
    <w:rsid w:val="00DA020C"/>
    <w:rsid w:val="00DA2D3E"/>
    <w:rsid w:val="00DA73D2"/>
    <w:rsid w:val="00DB6D14"/>
    <w:rsid w:val="00E16F92"/>
    <w:rsid w:val="00E21795"/>
    <w:rsid w:val="00E5003F"/>
    <w:rsid w:val="00EB4A56"/>
    <w:rsid w:val="00ED438B"/>
    <w:rsid w:val="00ED4818"/>
    <w:rsid w:val="00EF18A9"/>
    <w:rsid w:val="00F0056F"/>
    <w:rsid w:val="00F16CE9"/>
    <w:rsid w:val="00F35151"/>
    <w:rsid w:val="00F6534D"/>
    <w:rsid w:val="00F65D43"/>
    <w:rsid w:val="00F776A3"/>
    <w:rsid w:val="00F96437"/>
    <w:rsid w:val="00FA67A7"/>
    <w:rsid w:val="00FB2497"/>
    <w:rsid w:val="00FC147A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31E520-276A-45D3-8E35-EAC9809A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693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DA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55;&#1088;&#1080;&#1082;&#1072;&#1079;&#1099;%20&#1060;&#1059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Semenova_E</dc:creator>
  <cp:keywords/>
  <cp:lastModifiedBy>RePack by Diakov</cp:lastModifiedBy>
  <cp:revision>2</cp:revision>
  <cp:lastPrinted>2025-06-24T11:49:00Z</cp:lastPrinted>
  <dcterms:created xsi:type="dcterms:W3CDTF">2026-04-03T11:19:00Z</dcterms:created>
  <dcterms:modified xsi:type="dcterms:W3CDTF">2026-04-03T11:19:00Z</dcterms:modified>
</cp:coreProperties>
</file>